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4" o:title="Papier lettre" type="tile"/>
    </v:background>
  </w:background>
  <w:body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Description w:val="Mois et année"/>
      </w:tblPr>
      <w:tblGrid>
        <w:gridCol w:w="3576"/>
        <w:gridCol w:w="6504"/>
      </w:tblGrid>
      <w:tr w:rsidR="00E14893">
        <w:trPr>
          <w:trHeight w:hRule="exact" w:val="288"/>
        </w:trPr>
        <w:tc>
          <w:tcPr>
            <w:tcW w:w="1774" w:type="pct"/>
            <w:shd w:val="clear" w:color="auto" w:fill="F3B46B" w:themeFill="accent1" w:themeFillTint="99"/>
          </w:tcPr>
          <w:p w:rsidR="00E14893" w:rsidRDefault="00E14893">
            <w:pPr>
              <w:pStyle w:val="Sansinterligne"/>
            </w:pPr>
          </w:p>
        </w:tc>
        <w:tc>
          <w:tcPr>
            <w:tcW w:w="3226" w:type="pct"/>
            <w:shd w:val="clear" w:color="auto" w:fill="F3B46B" w:themeFill="accent1" w:themeFillTint="99"/>
          </w:tcPr>
          <w:p w:rsidR="00E14893" w:rsidRDefault="00E14893">
            <w:pPr>
              <w:pStyle w:val="Sansinterligne"/>
            </w:pPr>
          </w:p>
        </w:tc>
      </w:tr>
      <w:tr w:rsidR="00E14893">
        <w:tc>
          <w:tcPr>
            <w:tcW w:w="1774" w:type="pct"/>
            <w:shd w:val="clear" w:color="auto" w:fill="FFFFFF" w:themeFill="background1"/>
          </w:tcPr>
          <w:p w:rsidR="00E14893" w:rsidRDefault="00E14893">
            <w:pPr>
              <w:pStyle w:val="Espacementdutableau"/>
            </w:pPr>
          </w:p>
        </w:tc>
        <w:tc>
          <w:tcPr>
            <w:tcW w:w="3226" w:type="pct"/>
            <w:shd w:val="clear" w:color="auto" w:fill="FFFFFF" w:themeFill="background1"/>
          </w:tcPr>
          <w:p w:rsidR="00E14893" w:rsidRDefault="00E14893">
            <w:pPr>
              <w:pStyle w:val="Espacementdutableau"/>
            </w:pPr>
          </w:p>
        </w:tc>
      </w:tr>
      <w:tr w:rsidR="00E14893">
        <w:trPr>
          <w:trHeight w:hRule="exact" w:val="2304"/>
        </w:trPr>
        <w:tc>
          <w:tcPr>
            <w:tcW w:w="1774" w:type="pct"/>
            <w:shd w:val="clear" w:color="auto" w:fill="FBE6CD" w:themeFill="accent1" w:themeFillTint="33"/>
          </w:tcPr>
          <w:p w:rsidR="00E14893" w:rsidRDefault="00F512AD">
            <w:pPr>
              <w:pStyle w:val="Sansinterligne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0DBC0D" wp14:editId="55F40CF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90805</wp:posOffset>
                      </wp:positionV>
                      <wp:extent cx="1781175" cy="1304925"/>
                      <wp:effectExtent l="0" t="0" r="9525" b="9525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1304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12AD" w:rsidRDefault="00F512AD">
                                  <w:r>
                                    <w:rPr>
                                      <w:noProof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535EF317" wp14:editId="7CA0928E">
                                        <wp:extent cx="1591945" cy="1193800"/>
                                        <wp:effectExtent l="0" t="0" r="8255" b="6350"/>
                                        <wp:docPr id="2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328531_427022314012682_500230122_o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1945" cy="1193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C0DBC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-1.65pt;margin-top:7.15pt;width:140.25pt;height:10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" fillcolor="white [3201]" stroked="f" strokeweight=".5pt">
                      <v:textbox>
                        <w:txbxContent>
                          <w:p w:rsidR="00F512AD" w:rsidRDefault="00F512AD">
                            <w:r>
                              <w:rPr>
                                <w:noProof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535EF317" wp14:editId="7CA0928E">
                                  <wp:extent cx="1591945" cy="1193800"/>
                                  <wp:effectExtent l="0" t="0" r="8255" b="635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328531_427022314012682_500230122_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945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6" w:type="pct"/>
            <w:shd w:val="clear" w:color="auto" w:fill="FBE6CD" w:themeFill="accent1" w:themeFillTint="33"/>
            <w:vAlign w:val="bottom"/>
          </w:tcPr>
          <w:p w:rsidR="00E14893" w:rsidRDefault="00F50316" w:rsidP="00F50316">
            <w:pPr>
              <w:pStyle w:val="MoisAnne"/>
              <w:jc w:val="left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A19208" wp14:editId="676C08E2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-535940</wp:posOffset>
                      </wp:positionV>
                      <wp:extent cx="1828800" cy="1828800"/>
                      <wp:effectExtent l="0" t="0" r="0" b="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50316" w:rsidRPr="00133FD1" w:rsidRDefault="00F50316" w:rsidP="00133FD1">
                                  <w:pPr>
                                    <w:pStyle w:val="MoisAnne"/>
                                    <w:rPr>
                                      <w:rFonts w:ascii="Monotype Corsiva" w:hAnsi="Monotype Corsiva"/>
                                      <w:color w:val="0070C0"/>
                                    </w:rPr>
                                  </w:pPr>
                                  <w:r w:rsidRPr="00133FD1">
                                    <w:rPr>
                                      <w:rFonts w:ascii="Monotype Corsiva" w:hAnsi="Monotype Corsiva"/>
                                      <w:color w:val="0070C0"/>
                                    </w:rPr>
                                    <w:t>Meilleurs Vœux</w:t>
                                  </w:r>
                                </w:p>
                                <w:p w:rsidR="00F50316" w:rsidRPr="00133FD1" w:rsidRDefault="00F50316" w:rsidP="00133FD1">
                                  <w:pPr>
                                    <w:pStyle w:val="MoisAnne"/>
                                    <w:rPr>
                                      <w:rFonts w:ascii="Monotype Corsiva" w:hAnsi="Monotype Corsiva"/>
                                      <w:color w:val="0070C0"/>
                                    </w:rPr>
                                  </w:pPr>
                                  <w:r w:rsidRPr="00133FD1">
                                    <w:rPr>
                                      <w:rFonts w:ascii="Monotype Corsiva" w:hAnsi="Monotype Corsiva"/>
                                      <w:color w:val="0070C0"/>
                                    </w:rPr>
                                    <w:t>2016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19208" id="Zone de texte 1" o:spid="_x0000_s1027" type="#_x0000_t202" style="position:absolute;margin-left:.3pt;margin-top:-42.2pt;width:2in;height:2in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" filled="f" stroked="f">
                      <v:textbox style="mso-fit-shape-to-text:t">
                        <w:txbxContent>
                          <w:p w:rsidR="00F50316" w:rsidRPr="00133FD1" w:rsidRDefault="00F50316" w:rsidP="00133FD1">
                            <w:pPr>
                              <w:pStyle w:val="MoisAnne"/>
                              <w:rPr>
                                <w:rFonts w:ascii="Monotype Corsiva" w:hAnsi="Monotype Corsiva"/>
                                <w:color w:val="0070C0"/>
                              </w:rPr>
                            </w:pPr>
                            <w:r w:rsidRPr="00133FD1">
                              <w:rPr>
                                <w:rFonts w:ascii="Monotype Corsiva" w:hAnsi="Monotype Corsiva"/>
                                <w:color w:val="0070C0"/>
                              </w:rPr>
                              <w:t>Meilleurs Vœux</w:t>
                            </w:r>
                          </w:p>
                          <w:p w:rsidR="00F50316" w:rsidRPr="00133FD1" w:rsidRDefault="00F50316" w:rsidP="00133FD1">
                            <w:pPr>
                              <w:pStyle w:val="MoisAnne"/>
                              <w:rPr>
                                <w:rFonts w:ascii="Monotype Corsiva" w:hAnsi="Monotype Corsiva"/>
                                <w:color w:val="0070C0"/>
                              </w:rPr>
                            </w:pPr>
                            <w:r w:rsidRPr="00133FD1">
                              <w:rPr>
                                <w:rFonts w:ascii="Monotype Corsiva" w:hAnsi="Monotype Corsiva"/>
                                <w:color w:val="0070C0"/>
                              </w:rPr>
                              <w:t>2016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14893">
        <w:tc>
          <w:tcPr>
            <w:tcW w:w="1774" w:type="pct"/>
            <w:shd w:val="clear" w:color="auto" w:fill="FFFFFF" w:themeFill="background1"/>
          </w:tcPr>
          <w:p w:rsidR="00E14893" w:rsidRDefault="00E14893">
            <w:pPr>
              <w:pStyle w:val="Espacementdutableau"/>
            </w:pPr>
          </w:p>
        </w:tc>
        <w:tc>
          <w:tcPr>
            <w:tcW w:w="3226" w:type="pct"/>
            <w:shd w:val="clear" w:color="auto" w:fill="FFFFFF" w:themeFill="background1"/>
          </w:tcPr>
          <w:p w:rsidR="00E14893" w:rsidRDefault="00E14893">
            <w:pPr>
              <w:pStyle w:val="Espacementdutableau"/>
            </w:pPr>
          </w:p>
        </w:tc>
      </w:tr>
      <w:tr w:rsidR="00E14893">
        <w:trPr>
          <w:trHeight w:hRule="exact" w:val="360"/>
        </w:trPr>
        <w:tc>
          <w:tcPr>
            <w:tcW w:w="1774" w:type="pct"/>
            <w:shd w:val="clear" w:color="auto" w:fill="F3B46B" w:themeFill="accent1" w:themeFillTint="99"/>
          </w:tcPr>
          <w:p w:rsidR="00E14893" w:rsidRPr="006947D7" w:rsidRDefault="008302F4">
            <w:pPr>
              <w:pStyle w:val="Sansinterligne"/>
              <w:rPr>
                <w:sz w:val="36"/>
                <w:szCs w:val="36"/>
              </w:rPr>
            </w:pPr>
            <w:r w:rsidRPr="008302F4">
              <w:rPr>
                <w:color w:val="0070C0"/>
                <w:sz w:val="36"/>
                <w:szCs w:val="36"/>
              </w:rPr>
              <w:t>JANVIER</w:t>
            </w:r>
          </w:p>
        </w:tc>
        <w:tc>
          <w:tcPr>
            <w:tcW w:w="3226" w:type="pct"/>
            <w:shd w:val="clear" w:color="auto" w:fill="F3B46B" w:themeFill="accent1" w:themeFillTint="99"/>
          </w:tcPr>
          <w:p w:rsidR="00E14893" w:rsidRDefault="006947D7">
            <w:pPr>
              <w:pStyle w:val="Sansinterligne"/>
            </w:pPr>
            <w:r w:rsidRPr="006947D7">
              <w:rPr>
                <w:color w:val="0070C0"/>
              </w:rPr>
              <w:t xml:space="preserve"> </w:t>
            </w:r>
          </w:p>
        </w:tc>
      </w:tr>
    </w:tbl>
    <w:p w:rsidR="00E14893" w:rsidRDefault="00E14893">
      <w:pPr>
        <w:pStyle w:val="Espacementdutableau"/>
      </w:pPr>
    </w:p>
    <w:tbl>
      <w:tblPr>
        <w:tblStyle w:val="Calendrier-Accentuation1"/>
        <w:tblW w:w="5000" w:type="pct"/>
        <w:tblLook w:val="04A0" w:firstRow="1" w:lastRow="0" w:firstColumn="1" w:lastColumn="0" w:noHBand="0" w:noVBand="1"/>
        <w:tblDescription w:val="Calendrier"/>
      </w:tblPr>
      <w:tblGrid>
        <w:gridCol w:w="1405"/>
        <w:gridCol w:w="1405"/>
        <w:gridCol w:w="1448"/>
        <w:gridCol w:w="1405"/>
        <w:gridCol w:w="1405"/>
        <w:gridCol w:w="1406"/>
        <w:gridCol w:w="1596"/>
      </w:tblGrid>
      <w:tr w:rsidR="000210B9" w:rsidTr="00E148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tcW w:w="714" w:type="pct"/>
          </w:tcPr>
          <w:p w:rsidR="00E14893" w:rsidRDefault="00617310">
            <w:pPr>
              <w:pStyle w:val="Jours"/>
              <w:spacing w:before="40" w:after="40"/>
            </w:pPr>
            <w:r>
              <w:rPr>
                <w:rFonts w:ascii="Calibri" w:hAnsi="Calibri"/>
                <w:color w:val="FFFFFF"/>
              </w:rPr>
              <w:t>lun.</w:t>
            </w:r>
          </w:p>
        </w:tc>
        <w:tc>
          <w:tcPr>
            <w:tcW w:w="714" w:type="pct"/>
          </w:tcPr>
          <w:p w:rsidR="00E14893" w:rsidRDefault="00617310">
            <w:pPr>
              <w:pStyle w:val="Jours"/>
              <w:spacing w:before="40" w:after="40"/>
            </w:pPr>
            <w:r>
              <w:rPr>
                <w:rFonts w:ascii="Calibri" w:hAnsi="Calibri"/>
                <w:color w:val="FFFFFF"/>
              </w:rPr>
              <w:t>mar.</w:t>
            </w:r>
          </w:p>
        </w:tc>
        <w:tc>
          <w:tcPr>
            <w:tcW w:w="714" w:type="pct"/>
          </w:tcPr>
          <w:p w:rsidR="00E14893" w:rsidRDefault="00617310">
            <w:pPr>
              <w:pStyle w:val="Jours"/>
              <w:spacing w:before="40" w:after="40"/>
            </w:pPr>
            <w:r>
              <w:rPr>
                <w:rFonts w:ascii="Calibri" w:hAnsi="Calibri"/>
                <w:color w:val="FFFFFF"/>
              </w:rPr>
              <w:t>mer.</w:t>
            </w:r>
          </w:p>
        </w:tc>
        <w:tc>
          <w:tcPr>
            <w:tcW w:w="714" w:type="pct"/>
          </w:tcPr>
          <w:p w:rsidR="00E14893" w:rsidRDefault="00617310">
            <w:pPr>
              <w:pStyle w:val="Jours"/>
              <w:spacing w:before="40" w:after="40"/>
            </w:pPr>
            <w:r>
              <w:rPr>
                <w:rFonts w:ascii="Calibri" w:hAnsi="Calibri"/>
                <w:color w:val="FFFFFF"/>
              </w:rPr>
              <w:t>jeu.</w:t>
            </w:r>
          </w:p>
        </w:tc>
        <w:tc>
          <w:tcPr>
            <w:tcW w:w="714" w:type="pct"/>
          </w:tcPr>
          <w:p w:rsidR="00E14893" w:rsidRDefault="00617310">
            <w:pPr>
              <w:pStyle w:val="Jours"/>
              <w:spacing w:before="40" w:after="40"/>
            </w:pPr>
            <w:r>
              <w:rPr>
                <w:rFonts w:ascii="Calibri" w:hAnsi="Calibri"/>
                <w:color w:val="FFFFFF"/>
              </w:rPr>
              <w:t>ven.</w:t>
            </w:r>
          </w:p>
        </w:tc>
        <w:tc>
          <w:tcPr>
            <w:tcW w:w="714" w:type="pct"/>
          </w:tcPr>
          <w:p w:rsidR="00E14893" w:rsidRDefault="00617310">
            <w:pPr>
              <w:pStyle w:val="Jours"/>
              <w:spacing w:before="40" w:after="40"/>
            </w:pPr>
            <w:r>
              <w:rPr>
                <w:rFonts w:ascii="Calibri" w:hAnsi="Calibri"/>
                <w:color w:val="FFFFFF"/>
              </w:rPr>
              <w:t>sam.</w:t>
            </w:r>
          </w:p>
        </w:tc>
        <w:tc>
          <w:tcPr>
            <w:tcW w:w="714" w:type="pct"/>
          </w:tcPr>
          <w:p w:rsidR="00E14893" w:rsidRDefault="00617310">
            <w:pPr>
              <w:pStyle w:val="Jours"/>
              <w:spacing w:before="40" w:after="40"/>
            </w:pPr>
            <w:r>
              <w:rPr>
                <w:rFonts w:ascii="Calibri" w:hAnsi="Calibri"/>
                <w:color w:val="FFFFFF"/>
              </w:rPr>
              <w:t>dim.</w:t>
            </w:r>
          </w:p>
        </w:tc>
      </w:tr>
      <w:tr w:rsidR="000210B9" w:rsidTr="00B572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9"/>
        </w:trPr>
        <w:tc>
          <w:tcPr>
            <w:tcW w:w="714" w:type="pct"/>
          </w:tcPr>
          <w:p w:rsidR="00E14893" w:rsidRDefault="00133FD1" w:rsidP="00A424CE">
            <w:pPr>
              <w:pStyle w:val="Dates"/>
              <w:spacing w:after="40"/>
            </w:pPr>
            <w:r>
              <w:rPr>
                <w:noProof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B45D83" wp14:editId="53745A62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205104</wp:posOffset>
                      </wp:positionV>
                      <wp:extent cx="1352550" cy="1266825"/>
                      <wp:effectExtent l="0" t="0" r="0" b="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1266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FD1" w:rsidRDefault="00133FD1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9E22480" wp14:editId="339F10BA">
                                        <wp:extent cx="1106170" cy="1106170"/>
                                        <wp:effectExtent l="0" t="0" r="0" b="0"/>
                                        <wp:docPr id="31" name="Image 31" descr="Au départ !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Au départ !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6170" cy="1106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45D83" id="Zone de texte 8" o:spid="_x0000_s1028" type="#_x0000_t202" style="position:absolute;margin-left:20.1pt;margin-top:16.15pt;width:106.5pt;height:9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" filled="f" stroked="f" strokeweight=".5pt">
                      <v:textbox>
                        <w:txbxContent>
                          <w:p w:rsidR="00133FD1" w:rsidRDefault="00133FD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E22480" wp14:editId="339F10BA">
                                  <wp:extent cx="1106170" cy="1106170"/>
                                  <wp:effectExtent l="0" t="0" r="0" b="0"/>
                                  <wp:docPr id="31" name="Image 31" descr="Au départ 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u départ 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1106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7476">
              <w:fldChar w:fldCharType="begin"/>
            </w:r>
            <w:r w:rsidR="00537476">
              <w:instrText xml:space="preserve"> IF </w:instrText>
            </w:r>
            <w:r w:rsidR="00537476">
              <w:fldChar w:fldCharType="begin"/>
            </w:r>
            <w:r w:rsidR="00537476">
              <w:instrText xml:space="preserve"> DocVariable MonthStart \@ dddd </w:instrText>
            </w:r>
            <w:r w:rsidR="00537476">
              <w:fldChar w:fldCharType="separate"/>
            </w:r>
            <w:r w:rsidR="00831E47">
              <w:instrText>vendredi</w:instrText>
            </w:r>
            <w:r w:rsidR="00537476">
              <w:fldChar w:fldCharType="end"/>
            </w:r>
            <w:r w:rsidR="00537476">
              <w:instrText xml:space="preserve"> </w:instrText>
            </w:r>
            <w:r w:rsidR="00617310">
              <w:instrText>= “lundi”</w:instrText>
            </w:r>
            <w:r w:rsidR="00537476">
              <w:instrText xml:space="preserve"> 1 ""</w:instrText>
            </w:r>
            <w:r w:rsidR="00537476">
              <w:fldChar w:fldCharType="end"/>
            </w:r>
          </w:p>
        </w:tc>
        <w:tc>
          <w:tcPr>
            <w:tcW w:w="714" w:type="pct"/>
          </w:tcPr>
          <w:p w:rsidR="00E14893" w:rsidRDefault="00537476" w:rsidP="00A424CE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31E47">
              <w:instrText>vendredi</w:instrText>
            </w:r>
            <w:r>
              <w:fldChar w:fldCharType="end"/>
            </w:r>
            <w:r>
              <w:instrText xml:space="preserve"> </w:instrText>
            </w:r>
            <w:r w:rsidR="00617310">
              <w:instrText>= “mardi”</w:instrText>
            </w:r>
            <w:r>
              <w:instrText xml:space="preserve">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61731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E14893" w:rsidRPr="00020CA1" w:rsidRDefault="00E14893" w:rsidP="00A424CE">
            <w:pPr>
              <w:pStyle w:val="Dates"/>
              <w:spacing w:after="40"/>
              <w:rPr>
                <w:rFonts w:ascii="Monotype Corsiva" w:hAnsi="Monotype Corsiva"/>
                <w:sz w:val="48"/>
                <w:szCs w:val="48"/>
              </w:rPr>
            </w:pPr>
          </w:p>
        </w:tc>
        <w:tc>
          <w:tcPr>
            <w:tcW w:w="714" w:type="pct"/>
          </w:tcPr>
          <w:p w:rsidR="00E14893" w:rsidRDefault="00537476" w:rsidP="00A424CE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31E47">
              <w:instrText>vendredi</w:instrText>
            </w:r>
            <w:r>
              <w:fldChar w:fldCharType="end"/>
            </w:r>
            <w:r>
              <w:instrText xml:space="preserve"> </w:instrText>
            </w:r>
            <w:r w:rsidR="00617310">
              <w:instrText>= “jeudi”</w:instrText>
            </w:r>
            <w:r>
              <w:instrText xml:space="preserve">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61731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 w:rsidP="00A424CE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31E47">
              <w:instrText>vendredi</w:instrText>
            </w:r>
            <w:r>
              <w:fldChar w:fldCharType="end"/>
            </w:r>
            <w:r w:rsidR="00617310">
              <w:instrText>= “vendredi”</w:instrText>
            </w:r>
            <w:r>
              <w:instrText xml:space="preserve">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617310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61731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310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831E47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 w:rsidP="00A424CE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31E47">
              <w:instrText>vendredi</w:instrText>
            </w:r>
            <w:r>
              <w:fldChar w:fldCharType="end"/>
            </w:r>
            <w:r>
              <w:instrText xml:space="preserve"> </w:instrText>
            </w:r>
            <w:r w:rsidR="00617310">
              <w:instrText>= “samedi”</w:instrText>
            </w:r>
            <w:r>
              <w:instrText xml:space="preserve">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617310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61731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31E47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831E47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 w:rsidP="00A424CE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31E47">
              <w:instrText>vendredi</w:instrText>
            </w:r>
            <w:r>
              <w:fldChar w:fldCharType="end"/>
            </w:r>
            <w:r>
              <w:instrText xml:space="preserve"> </w:instrText>
            </w:r>
            <w:r w:rsidR="00617310">
              <w:instrText>= “dimanche”</w:instrText>
            </w:r>
            <w:r>
              <w:instrText xml:space="preserve">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61731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617310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31E47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831E47">
              <w:rPr>
                <w:noProof/>
              </w:rPr>
              <w:t>3</w:t>
            </w:r>
            <w:r>
              <w:fldChar w:fldCharType="end"/>
            </w:r>
          </w:p>
        </w:tc>
      </w:tr>
      <w:tr w:rsidR="000210B9" w:rsidTr="00E148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Pr="00020CA1" w:rsidRDefault="00E14893">
            <w:pPr>
              <w:spacing w:before="40" w:after="40"/>
              <w:rPr>
                <w:rFonts w:ascii="Monotype Corsiva" w:hAnsi="Monotype Corsiva"/>
                <w:sz w:val="48"/>
                <w:szCs w:val="48"/>
              </w:rPr>
            </w:pPr>
          </w:p>
        </w:tc>
        <w:tc>
          <w:tcPr>
            <w:tcW w:w="714" w:type="pct"/>
          </w:tcPr>
          <w:p w:rsidR="00E14893" w:rsidRDefault="00DF166B">
            <w:pPr>
              <w:spacing w:before="40" w:after="40"/>
            </w:pPr>
            <w:r>
              <w:rPr>
                <w:noProof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F23C79" wp14:editId="1A06C8C6">
                      <wp:simplePos x="0" y="0"/>
                      <wp:positionH relativeFrom="column">
                        <wp:posOffset>-466725</wp:posOffset>
                      </wp:positionH>
                      <wp:positionV relativeFrom="paragraph">
                        <wp:posOffset>567690</wp:posOffset>
                      </wp:positionV>
                      <wp:extent cx="1419225" cy="1428750"/>
                      <wp:effectExtent l="0" t="0" r="0" b="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1428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0AF0" w:rsidRDefault="000210B9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D6DE92F" wp14:editId="3E709F22">
                                        <wp:extent cx="1229995" cy="1306195"/>
                                        <wp:effectExtent l="0" t="0" r="8255" b="8255"/>
                                        <wp:docPr id="30" name="Image 30" descr="Djile et son fil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Djile et son fil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9995" cy="1306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50AF0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24CE22B" wp14:editId="0A8D768C">
                                        <wp:extent cx="1229995" cy="1854264"/>
                                        <wp:effectExtent l="0" t="0" r="8255" b="0"/>
                                        <wp:docPr id="288" name="Image 288" descr="Le long du chemin...soutien des habitants aux marcheurs !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Le long du chemin...soutien des habitants aux marcheurs !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9995" cy="18542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23C79" id="Zone de texte 13" o:spid="_x0000_s1029" type="#_x0000_t202" style="position:absolute;margin-left:-36.75pt;margin-top:44.7pt;width:111.75pt;height:11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" filled="f" stroked="f" strokeweight=".5pt">
                      <v:textbox>
                        <w:txbxContent>
                          <w:p w:rsidR="00C50AF0" w:rsidRDefault="000210B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6DE92F" wp14:editId="3E709F22">
                                  <wp:extent cx="1229995" cy="1306195"/>
                                  <wp:effectExtent l="0" t="0" r="8255" b="8255"/>
                                  <wp:docPr id="30" name="Image 30" descr="Djile et son fi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jile et son fi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995" cy="1306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0AF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4CE22B" wp14:editId="0A8D768C">
                                  <wp:extent cx="1229995" cy="1854264"/>
                                  <wp:effectExtent l="0" t="0" r="8255" b="0"/>
                                  <wp:docPr id="288" name="Image 288" descr="Le long du chemin...soutien des habitants aux marcheurs 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e long du chemin...soutien des habitants aux marcheurs 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995" cy="1854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</w:tcPr>
          <w:p w:rsidR="00E14893" w:rsidRPr="007E00FF" w:rsidRDefault="00020CA1" w:rsidP="00EE0A2D">
            <w:pPr>
              <w:spacing w:before="40" w:after="40"/>
              <w:rPr>
                <w:rFonts w:ascii="Monotype Corsiva" w:hAnsi="Monotype Corsiva"/>
                <w:color w:val="0070C0"/>
                <w:sz w:val="40"/>
                <w:szCs w:val="40"/>
              </w:rPr>
            </w:pPr>
            <w:r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 xml:space="preserve">Bonne  </w:t>
            </w:r>
          </w:p>
        </w:tc>
        <w:tc>
          <w:tcPr>
            <w:tcW w:w="714" w:type="pct"/>
          </w:tcPr>
          <w:p w:rsidR="00E14893" w:rsidRPr="007E00FF" w:rsidRDefault="00EE0A2D">
            <w:pPr>
              <w:spacing w:before="40" w:after="40"/>
              <w:rPr>
                <w:color w:val="0070C0"/>
                <w:sz w:val="40"/>
                <w:szCs w:val="40"/>
              </w:rPr>
            </w:pPr>
            <w:r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Année</w:t>
            </w:r>
            <w:r w:rsidR="004D6F3E"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 !</w:t>
            </w:r>
          </w:p>
        </w:tc>
        <w:tc>
          <w:tcPr>
            <w:tcW w:w="714" w:type="pct"/>
          </w:tcPr>
          <w:p w:rsidR="00E14893" w:rsidRDefault="000210B9">
            <w:pPr>
              <w:spacing w:before="40" w:after="40"/>
            </w:pPr>
            <w:r>
              <w:rPr>
                <w:noProof/>
                <w:lang w:eastAsia="fr-FR"/>
              </w:rPr>
              <w:drawing>
                <wp:inline distT="0" distB="0" distL="0" distR="0" wp14:anchorId="11510D1A" wp14:editId="6D70689F">
                  <wp:extent cx="866775" cy="790575"/>
                  <wp:effectExtent l="0" t="0" r="9525" b="9525"/>
                  <wp:docPr id="27" name="Image 27" descr="Une belle matinée solida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e belle matinée solidai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48" cy="80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0B9" w:rsidTr="00E148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617310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617310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831E47">
            <w:pPr>
              <w:pStyle w:val="Dates"/>
              <w:spacing w:after="40"/>
            </w:pPr>
            <w:r>
              <w:t>6</w:t>
            </w:r>
          </w:p>
        </w:tc>
        <w:tc>
          <w:tcPr>
            <w:tcW w:w="714" w:type="pct"/>
          </w:tcPr>
          <w:p w:rsidR="00E14893" w:rsidRDefault="00831E47" w:rsidP="00831E47">
            <w:pPr>
              <w:pStyle w:val="Dates"/>
              <w:spacing w:after="40"/>
            </w:pPr>
            <w:r>
              <w:t>7</w:t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617310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617310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617310">
              <w:rPr>
                <w:noProof/>
              </w:rPr>
              <w:t>10</w:t>
            </w:r>
            <w:r>
              <w:fldChar w:fldCharType="end"/>
            </w:r>
          </w:p>
        </w:tc>
      </w:tr>
      <w:tr w:rsidR="000210B9" w:rsidTr="00E148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</w:tcPr>
          <w:p w:rsidR="00E14893" w:rsidRPr="005D4D95" w:rsidRDefault="00E14893" w:rsidP="00831E47">
            <w:pPr>
              <w:spacing w:before="40" w:after="40"/>
              <w:rPr>
                <w:sz w:val="14"/>
                <w:szCs w:val="14"/>
              </w:rPr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310C32">
            <w:pPr>
              <w:spacing w:before="40" w:after="40"/>
            </w:pPr>
            <w:r>
              <w:rPr>
                <w:noProof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6A9539" wp14:editId="6FEB701D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109855</wp:posOffset>
                      </wp:positionV>
                      <wp:extent cx="1381125" cy="1057275"/>
                      <wp:effectExtent l="0" t="0" r="0" b="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150E" w:rsidRDefault="003B150E">
                                  <w:r>
                                    <w:rPr>
                                      <w:noProof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70099420" wp14:editId="3A848377">
                                        <wp:extent cx="1056005" cy="885190"/>
                                        <wp:effectExtent l="0" t="0" r="0" b="0"/>
                                        <wp:docPr id="289" name="Vidéo 28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C809E66F-F1BF-436E-b5F7-EEA9579F0CBA}">
                                                      <wp15:webVideoPr xmlns:wp15="http://schemas.microsoft.com/office/word/2012/wordprocessingDrawing" embeddedHtml="&lt;iframe id=&quot;ytplayer&quot; src=&quot;https://www.youtube.com/embed/RZXnugbhw_4&quot; frameborder=&quot;0&quot; type=&quot;text/html&quot; width=&quot;816&quot; height=&quot;480&quot; /&gt;" h="480" w="81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6005" cy="885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A9539" id="Zone de texte 20" o:spid="_x0000_s1030" type="#_x0000_t202" style="position:absolute;margin-left:21.85pt;margin-top:8.65pt;width:108.75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" filled="f" stroked="f" strokeweight=".5pt">
                      <v:textbox>
                        <w:txbxContent>
                          <w:p w:rsidR="003B150E" w:rsidRDefault="003B150E">
                            <w:r>
                              <w:rPr>
                                <w:noProof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70099420" wp14:editId="3A848377">
                                  <wp:extent cx="1056005" cy="885190"/>
                                  <wp:effectExtent l="0" t="0" r="0" b="0"/>
                                  <wp:docPr id="289" name="Vidéo 28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C809E66F-F1BF-436E-b5F7-EEA9579F0CBA}">
                                                <wp15:webVideoPr xmlns:wp15="http://schemas.microsoft.com/office/word/2012/wordprocessingDrawing" embeddedHtml="&lt;iframe id=&quot;ytplayer&quot; src=&quot;https://www.youtube.com/embed/RZXnugbhw_4&quot; frameborder=&quot;0&quot; type=&quot;text/html&quot; width=&quot;816&quot; height=&quot;480&quot; /&gt;" h="480" w="8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005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</w:tr>
      <w:tr w:rsidR="000210B9" w:rsidTr="00E148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617310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B60730">
            <w:pPr>
              <w:pStyle w:val="Dates"/>
              <w:spacing w:after="40"/>
            </w:pPr>
            <w:r>
              <w:rPr>
                <w:noProof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90285" wp14:editId="44227711">
                      <wp:simplePos x="0" y="0"/>
                      <wp:positionH relativeFrom="column">
                        <wp:posOffset>-653415</wp:posOffset>
                      </wp:positionH>
                      <wp:positionV relativeFrom="paragraph">
                        <wp:posOffset>159385</wp:posOffset>
                      </wp:positionV>
                      <wp:extent cx="1504950" cy="1323975"/>
                      <wp:effectExtent l="0" t="0" r="0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1E47" w:rsidRDefault="00831E47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8B43F2E" wp14:editId="05E87E1D">
                                        <wp:extent cx="1400175" cy="1331595"/>
                                        <wp:effectExtent l="0" t="0" r="9525" b="1905"/>
                                        <wp:docPr id="290" name="Image 290" descr="http://www.enfrancedumonde.org/wp-content/uploads/2015/03/IMG_0077-220x22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enfrancedumonde.org/wp-content/uploads/2015/03/IMG_0077-220x22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9111" cy="13781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90285" id="Zone de texte 3" o:spid="_x0000_s1031" type="#_x0000_t202" style="position:absolute;margin-left:-51.45pt;margin-top:12.55pt;width:118.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" filled="f" stroked="f" strokeweight=".5pt">
                      <v:textbox>
                        <w:txbxContent>
                          <w:p w:rsidR="00831E47" w:rsidRDefault="00831E4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B43F2E" wp14:editId="05E87E1D">
                                  <wp:extent cx="1400175" cy="1331595"/>
                                  <wp:effectExtent l="0" t="0" r="9525" b="1905"/>
                                  <wp:docPr id="290" name="Image 290" descr="http://www.enfrancedumonde.org/wp-content/uploads/2015/03/IMG_0077-220x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enfrancedumonde.org/wp-content/uploads/2015/03/IMG_0077-220x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111" cy="1378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7476">
              <w:fldChar w:fldCharType="begin"/>
            </w:r>
            <w:r w:rsidR="00537476">
              <w:instrText xml:space="preserve"> =A6+1 </w:instrText>
            </w:r>
            <w:r w:rsidR="00537476">
              <w:fldChar w:fldCharType="separate"/>
            </w:r>
            <w:r w:rsidR="00617310">
              <w:rPr>
                <w:noProof/>
              </w:rPr>
              <w:t>12</w:t>
            </w:r>
            <w:r w:rsidR="00537476"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617310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617310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617310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617310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617310">
              <w:rPr>
                <w:noProof/>
              </w:rPr>
              <w:t>17</w:t>
            </w:r>
            <w:r>
              <w:fldChar w:fldCharType="end"/>
            </w:r>
          </w:p>
        </w:tc>
        <w:bookmarkStart w:id="0" w:name="_GoBack"/>
        <w:bookmarkEnd w:id="0"/>
      </w:tr>
      <w:tr w:rsidR="000210B9" w:rsidTr="00E148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</w:tr>
      <w:tr w:rsidR="000210B9" w:rsidTr="00E148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617310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617310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617310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Pr="00F02A89" w:rsidRDefault="00EE0A2D" w:rsidP="00EE0A2D">
            <w:pPr>
              <w:pStyle w:val="Dates"/>
              <w:spacing w:after="40"/>
              <w:rPr>
                <w:rFonts w:ascii="Monotype Corsiva" w:hAnsi="Monotype Corsiva"/>
                <w:color w:val="00B050"/>
                <w:sz w:val="36"/>
                <w:szCs w:val="36"/>
              </w:rPr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r>
              <w:t>1</w:t>
            </w:r>
            <w:r w:rsidR="00F02A89" w:rsidRPr="00F02A89">
              <w:rPr>
                <w:rFonts w:ascii="Monotype Corsiva" w:hAnsi="Monotype Corsiva"/>
                <w:color w:val="00B050"/>
                <w:sz w:val="36"/>
                <w:szCs w:val="36"/>
              </w:rPr>
              <w:br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617310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617310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617310">
              <w:rPr>
                <w:noProof/>
              </w:rPr>
              <w:t>24</w:t>
            </w:r>
            <w:r>
              <w:fldChar w:fldCharType="end"/>
            </w:r>
          </w:p>
        </w:tc>
      </w:tr>
      <w:tr w:rsidR="000210B9" w:rsidTr="00E148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Pr="007E00FF" w:rsidRDefault="00EE0A2D">
            <w:pPr>
              <w:spacing w:before="40" w:after="40"/>
              <w:rPr>
                <w:rFonts w:ascii="Monotype Corsiva" w:hAnsi="Monotype Corsiva"/>
                <w:color w:val="0070C0"/>
                <w:sz w:val="44"/>
                <w:szCs w:val="44"/>
              </w:rPr>
            </w:pPr>
            <w:proofErr w:type="spellStart"/>
            <w:r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Heri</w:t>
            </w:r>
            <w:proofErr w:type="spellEnd"/>
            <w:r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 xml:space="preserve"> </w:t>
            </w:r>
            <w:r w:rsidRPr="007E00FF">
              <w:rPr>
                <w:rFonts w:ascii="Monotype Corsiva" w:hAnsi="Monotype Corsiva"/>
                <w:color w:val="0070C0"/>
                <w:sz w:val="44"/>
                <w:szCs w:val="44"/>
              </w:rPr>
              <w:t>Ya</w:t>
            </w:r>
            <w:r w:rsidRPr="007E00FF">
              <w:rPr>
                <w:rFonts w:ascii="Monotype Corsiva" w:hAnsi="Monotype Corsiva"/>
                <w:color w:val="0070C0"/>
                <w:sz w:val="44"/>
                <w:szCs w:val="44"/>
              </w:rPr>
              <w:br/>
            </w:r>
          </w:p>
        </w:tc>
        <w:tc>
          <w:tcPr>
            <w:tcW w:w="714" w:type="pct"/>
          </w:tcPr>
          <w:p w:rsidR="00E14893" w:rsidRPr="007E00FF" w:rsidRDefault="00EE0A2D">
            <w:pPr>
              <w:spacing w:before="40" w:after="40"/>
              <w:rPr>
                <w:color w:val="0070C0"/>
                <w:sz w:val="40"/>
                <w:szCs w:val="40"/>
              </w:rPr>
            </w:pPr>
            <w:proofErr w:type="spellStart"/>
            <w:r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Mwaka</w:t>
            </w:r>
            <w:proofErr w:type="spellEnd"/>
            <w:r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br/>
            </w:r>
          </w:p>
        </w:tc>
        <w:tc>
          <w:tcPr>
            <w:tcW w:w="714" w:type="pct"/>
          </w:tcPr>
          <w:p w:rsidR="00E14893" w:rsidRPr="007E00FF" w:rsidRDefault="00310C32">
            <w:pPr>
              <w:spacing w:before="40" w:after="40"/>
              <w:rPr>
                <w:sz w:val="40"/>
                <w:szCs w:val="40"/>
              </w:rPr>
            </w:pPr>
            <w:r w:rsidRPr="007E00FF">
              <w:rPr>
                <w:noProof/>
                <w:color w:val="0070C0"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3E9D57" wp14:editId="72270E76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365760</wp:posOffset>
                      </wp:positionV>
                      <wp:extent cx="1333500" cy="1143000"/>
                      <wp:effectExtent l="0" t="0" r="0" b="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1F5B" w:rsidRDefault="00FC1F5B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33ACD11" wp14:editId="41D9D74C">
                                        <wp:extent cx="1363345" cy="1363345"/>
                                        <wp:effectExtent l="0" t="0" r="8255" b="8255"/>
                                        <wp:docPr id="291" name="Image 291" descr="http://www.enfrancedumonde.org/wp-content/uploads/2014/09/14-220x22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www.enfrancedumonde.org/wp-content/uploads/2014/09/14-220x22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3345" cy="1363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3E9D57" id="Zone de texte 7" o:spid="_x0000_s1032" type="#_x0000_t202" style="position:absolute;margin-left:42.8pt;margin-top:28.8pt;width:105pt;height:9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" filled="f" stroked="f" strokeweight=".5pt">
                      <v:textbox>
                        <w:txbxContent>
                          <w:p w:rsidR="00FC1F5B" w:rsidRDefault="00FC1F5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3ACD11" wp14:editId="41D9D74C">
                                  <wp:extent cx="1363345" cy="1363345"/>
                                  <wp:effectExtent l="0" t="0" r="8255" b="8255"/>
                                  <wp:docPr id="291" name="Image 291" descr="http://www.enfrancedumonde.org/wp-content/uploads/2014/09/14-220x2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enfrancedumonde.org/wp-content/uploads/2014/09/14-220x2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363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0A2D"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Mpya</w:t>
            </w:r>
            <w:r w:rsidR="004D6F3E"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 !</w:t>
            </w: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</w:tr>
      <w:tr w:rsidR="000210B9" w:rsidTr="00E148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EE0A2D" w:rsidRDefault="00EE0A2D">
            <w:pPr>
              <w:pStyle w:val="Dates"/>
              <w:spacing w:after="40"/>
              <w:rPr>
                <w:rFonts w:ascii="Monotype Corsiva" w:hAnsi="Monotype Corsiva"/>
                <w:color w:val="FF0000"/>
                <w:sz w:val="36"/>
                <w:szCs w:val="36"/>
              </w:rPr>
            </w:pPr>
            <w:r>
              <w:t>25</w:t>
            </w:r>
          </w:p>
          <w:p w:rsidR="00E14893" w:rsidRPr="00F02A89" w:rsidRDefault="00F02A89">
            <w:pPr>
              <w:pStyle w:val="Dates"/>
              <w:spacing w:after="40"/>
              <w:rPr>
                <w:rFonts w:ascii="Monotype Corsiva" w:hAnsi="Monotype Corsiva"/>
                <w:color w:val="FF0000"/>
                <w:sz w:val="36"/>
                <w:szCs w:val="36"/>
              </w:rPr>
            </w:pPr>
            <w:r w:rsidRPr="00F02A89">
              <w:rPr>
                <w:rFonts w:ascii="Monotype Corsiva" w:hAnsi="Monotype Corsiva"/>
                <w:color w:val="FF0000"/>
                <w:sz w:val="36"/>
                <w:szCs w:val="36"/>
              </w:rPr>
              <w:br/>
              <w:t>No</w:t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61731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61731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31E4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61731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31E47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831E47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61731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61731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31E4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61731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31E47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831E47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61731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61731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31E4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61731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31E47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831E47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61731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61731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31E4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61731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31E47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831E47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61731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61731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31E4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61731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31E47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831E47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61731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61731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31E4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61731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31E47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831E47">
              <w:rPr>
                <w:noProof/>
              </w:rPr>
              <w:t>31</w:t>
            </w:r>
            <w:r>
              <w:fldChar w:fldCharType="end"/>
            </w:r>
          </w:p>
        </w:tc>
      </w:tr>
      <w:tr w:rsidR="000210B9" w:rsidTr="00A42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81"/>
        </w:trPr>
        <w:tc>
          <w:tcPr>
            <w:tcW w:w="714" w:type="pct"/>
          </w:tcPr>
          <w:p w:rsidR="00E14893" w:rsidRPr="007E00FF" w:rsidRDefault="00EE0A2D">
            <w:pPr>
              <w:spacing w:before="40" w:after="40"/>
              <w:rPr>
                <w:rFonts w:ascii="Monotype Corsiva" w:hAnsi="Monotype Corsiva"/>
                <w:color w:val="FF0000"/>
                <w:sz w:val="40"/>
                <w:szCs w:val="40"/>
              </w:rPr>
            </w:pPr>
            <w:proofErr w:type="spellStart"/>
            <w:r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Sretna</w:t>
            </w:r>
            <w:proofErr w:type="spellEnd"/>
          </w:p>
        </w:tc>
        <w:tc>
          <w:tcPr>
            <w:tcW w:w="714" w:type="pct"/>
          </w:tcPr>
          <w:p w:rsidR="00E14893" w:rsidRPr="007E00FF" w:rsidRDefault="004D6F3E">
            <w:pPr>
              <w:spacing w:before="40" w:after="40"/>
              <w:rPr>
                <w:sz w:val="40"/>
                <w:szCs w:val="40"/>
              </w:rPr>
            </w:pPr>
            <w:r w:rsidRPr="007E00FF">
              <w:rPr>
                <w:noProof/>
                <w:color w:val="0070C0"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62A872" wp14:editId="66E506B0">
                      <wp:simplePos x="0" y="0"/>
                      <wp:positionH relativeFrom="column">
                        <wp:posOffset>-248285</wp:posOffset>
                      </wp:positionH>
                      <wp:positionV relativeFrom="paragraph">
                        <wp:posOffset>320040</wp:posOffset>
                      </wp:positionV>
                      <wp:extent cx="1657350" cy="1000125"/>
                      <wp:effectExtent l="0" t="0" r="0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FD1" w:rsidRDefault="00133FD1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D255B72" wp14:editId="7D320046">
                                        <wp:extent cx="1162050" cy="923925"/>
                                        <wp:effectExtent l="0" t="0" r="0" b="9525"/>
                                        <wp:docPr id="292" name="Vidéo 292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C809E66F-F1BF-436E-b5F7-EEA9579F0CBA}">
                                                      <wp15:webVideoPr xmlns:wp15="http://schemas.microsoft.com/office/word/2012/wordprocessingDrawing" embeddedHtml="&lt;iframe id=&quot;ytplayer&quot; src=&quot;https://www.youtube.com/embed/kRcC1-PLLW8&quot; frameborder=&quot;0&quot; type=&quot;text/html&quot; width=&quot;816&quot; height=&quot;480&quot; /&gt;" h="480" w="81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6323" cy="9352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2A872" id="Zone de texte 4" o:spid="_x0000_s1033" type="#_x0000_t202" style="position:absolute;margin-left:-19.55pt;margin-top:25.2pt;width:130.5pt;height: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" filled="f" stroked="f" strokeweight=".5pt">
                      <v:textbox>
                        <w:txbxContent>
                          <w:p w:rsidR="00133FD1" w:rsidRDefault="00133FD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255B72" wp14:editId="7D320046">
                                  <wp:extent cx="1162050" cy="923925"/>
                                  <wp:effectExtent l="0" t="0" r="0" b="9525"/>
                                  <wp:docPr id="292" name="Vidéo 292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C809E66F-F1BF-436E-b5F7-EEA9579F0CBA}">
                                                <wp15:webVideoPr xmlns:wp15="http://schemas.microsoft.com/office/word/2012/wordprocessingDrawing" embeddedHtml="&lt;iframe id=&quot;ytplayer&quot; src=&quot;https://www.youtube.com/embed/kRcC1-PLLW8&quot; frameborder=&quot;0&quot; type=&quot;text/html&quot; width=&quot;816&quot; height=&quot;480&quot; /&gt;" h="480" w="8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323" cy="935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0A2D"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Nova</w:t>
            </w:r>
            <w:r w:rsidR="00EE0A2D"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br/>
            </w:r>
          </w:p>
        </w:tc>
        <w:tc>
          <w:tcPr>
            <w:tcW w:w="714" w:type="pct"/>
          </w:tcPr>
          <w:p w:rsidR="00E14893" w:rsidRPr="007E00FF" w:rsidRDefault="00EE0A2D">
            <w:pPr>
              <w:spacing w:before="40" w:after="40"/>
              <w:rPr>
                <w:sz w:val="40"/>
                <w:szCs w:val="40"/>
              </w:rPr>
            </w:pPr>
            <w:r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Godina</w:t>
            </w:r>
            <w:r w:rsidR="004D6F3E" w:rsidRPr="007E00FF">
              <w:rPr>
                <w:rFonts w:ascii="Monotype Corsiva" w:hAnsi="Monotype Corsiva"/>
                <w:color w:val="0070C0"/>
                <w:sz w:val="40"/>
                <w:szCs w:val="40"/>
              </w:rPr>
              <w:t> !</w:t>
            </w:r>
          </w:p>
        </w:tc>
        <w:tc>
          <w:tcPr>
            <w:tcW w:w="714" w:type="pct"/>
          </w:tcPr>
          <w:p w:rsidR="00E14893" w:rsidRDefault="00EE0A2D">
            <w:pPr>
              <w:spacing w:before="40" w:after="40"/>
            </w:pPr>
            <w:r>
              <w:rPr>
                <w:noProof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3E6FA4" wp14:editId="254DE163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186690</wp:posOffset>
                      </wp:positionV>
                      <wp:extent cx="1647825" cy="1133475"/>
                      <wp:effectExtent l="0" t="0" r="0" b="0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0316" w:rsidRDefault="009D591B">
                                  <w:r>
                                    <w:rPr>
                                      <w:noProof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024171CC" wp14:editId="23B75609">
                                        <wp:extent cx="1457325" cy="1057275"/>
                                        <wp:effectExtent l="0" t="0" r="9525" b="9525"/>
                                        <wp:docPr id="293" name="Image 293" descr="http://www.enfrancedumonde.org/wp-content/themes/enfrance/images/accueil4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Image 1" descr="http://www.enfrancedumonde.org/wp-content/themes/enfrance/images/accueil4.jp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7325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3E6FA4" id="Zone de texte 15" o:spid="_x0000_s1034" type="#_x0000_t202" style="position:absolute;margin-left:10.9pt;margin-top:14.7pt;width:129.75pt;height:89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" filled="f" stroked="f" strokeweight=".5pt">
                      <v:textbox>
                        <w:txbxContent>
                          <w:p w:rsidR="00F50316" w:rsidRDefault="009D591B">
                            <w:r>
                              <w:rPr>
                                <w:noProof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024171CC" wp14:editId="23B75609">
                                  <wp:extent cx="1457325" cy="1057275"/>
                                  <wp:effectExtent l="0" t="0" r="9525" b="9525"/>
                                  <wp:docPr id="293" name="Image 293" descr="http://www.enfrancedumonde.org/wp-content/themes/enfrance/images/accueil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http://www.enfrancedumonde.org/wp-content/themes/enfrance/images/accueil4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</w:tr>
      <w:tr w:rsidR="000210B9" w:rsidTr="00E148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61731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61731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31E4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64125F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53747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61731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64125F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4125F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E14893" w:rsidRDefault="00E14893">
            <w:pPr>
              <w:pStyle w:val="Dates"/>
              <w:spacing w:after="40"/>
            </w:pPr>
          </w:p>
        </w:tc>
        <w:tc>
          <w:tcPr>
            <w:tcW w:w="714" w:type="pct"/>
          </w:tcPr>
          <w:p w:rsidR="00E14893" w:rsidRDefault="00E14893">
            <w:pPr>
              <w:pStyle w:val="Dates"/>
              <w:spacing w:after="40"/>
            </w:pPr>
          </w:p>
        </w:tc>
        <w:tc>
          <w:tcPr>
            <w:tcW w:w="714" w:type="pct"/>
          </w:tcPr>
          <w:p w:rsidR="00E14893" w:rsidRDefault="00E14893">
            <w:pPr>
              <w:pStyle w:val="Dates"/>
              <w:spacing w:after="40"/>
            </w:pPr>
          </w:p>
        </w:tc>
        <w:tc>
          <w:tcPr>
            <w:tcW w:w="714" w:type="pct"/>
          </w:tcPr>
          <w:p w:rsidR="00E14893" w:rsidRDefault="00E14893">
            <w:pPr>
              <w:pStyle w:val="Dates"/>
              <w:spacing w:after="40"/>
            </w:pPr>
          </w:p>
        </w:tc>
        <w:tc>
          <w:tcPr>
            <w:tcW w:w="714" w:type="pct"/>
          </w:tcPr>
          <w:p w:rsidR="00E14893" w:rsidRDefault="00E14893">
            <w:pPr>
              <w:pStyle w:val="Dates"/>
              <w:spacing w:after="40"/>
            </w:pPr>
          </w:p>
        </w:tc>
      </w:tr>
      <w:tr w:rsidR="000210B9" w:rsidTr="00A42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43"/>
        </w:trPr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E14893">
            <w:pPr>
              <w:spacing w:before="40" w:after="40"/>
            </w:pPr>
          </w:p>
        </w:tc>
        <w:tc>
          <w:tcPr>
            <w:tcW w:w="714" w:type="pct"/>
          </w:tcPr>
          <w:p w:rsidR="00E14893" w:rsidRDefault="00967BF6">
            <w:pPr>
              <w:spacing w:before="40" w:after="40"/>
            </w:pPr>
            <w:r>
              <w:rPr>
                <w:noProof/>
                <w:lang w:eastAsia="fr-F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CC61B7" wp14:editId="36CD7FA6">
                      <wp:simplePos x="0" y="0"/>
                      <wp:positionH relativeFrom="column">
                        <wp:posOffset>-356235</wp:posOffset>
                      </wp:positionH>
                      <wp:positionV relativeFrom="paragraph">
                        <wp:posOffset>574040</wp:posOffset>
                      </wp:positionV>
                      <wp:extent cx="1400175" cy="1381125"/>
                      <wp:effectExtent l="0" t="0" r="0" b="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04CD" w:rsidRDefault="000A04CD">
                                  <w:r w:rsidRPr="000A04CD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6C5038" wp14:editId="154E40A0">
                                        <wp:extent cx="1004489" cy="1029970"/>
                                        <wp:effectExtent l="0" t="0" r="5715" b="0"/>
                                        <wp:docPr id="294" name="Image 294" descr="C:\Users\gite\Pictures\Enfrance du Monde\voeux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gite\Pictures\Enfrance du Monde\voeux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5858" cy="10313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C61B7" id="Zone de texte 18" o:spid="_x0000_s1035" type="#_x0000_t202" style="position:absolute;margin-left:-28.05pt;margin-top:45.2pt;width:110.25pt;height:10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" filled="f" stroked="f" strokeweight=".5pt">
                      <v:textbox>
                        <w:txbxContent>
                          <w:p w:rsidR="000A04CD" w:rsidRDefault="000A04CD">
                            <w:r w:rsidRPr="000A04C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6C5038" wp14:editId="154E40A0">
                                  <wp:extent cx="1004489" cy="1029970"/>
                                  <wp:effectExtent l="0" t="0" r="5715" b="0"/>
                                  <wp:docPr id="294" name="Image 294" descr="C:\Users\gite\Pictures\Enfrance du Monde\voeu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ite\Pictures\Enfrance du Monde\voeu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58" cy="103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14893" w:rsidRDefault="00E14893">
      <w:pPr>
        <w:pStyle w:val="Espacementdutableau"/>
      </w:pPr>
    </w:p>
    <w:tbl>
      <w:tblPr>
        <w:tblW w:w="5000" w:type="pct"/>
        <w:tblBorders>
          <w:top w:val="single" w:sz="4" w:space="0" w:color="F3B46B" w:themeColor="accent1" w:themeTint="99"/>
          <w:left w:val="single" w:sz="4" w:space="0" w:color="F3B46B" w:themeColor="accent1" w:themeTint="99"/>
          <w:bottom w:val="single" w:sz="4" w:space="0" w:color="F3B46B" w:themeColor="accent1" w:themeTint="99"/>
          <w:right w:val="single" w:sz="4" w:space="0" w:color="F3B46B" w:themeColor="accent1" w:themeTint="99"/>
        </w:tblBorders>
        <w:tblLook w:val="04A0" w:firstRow="1" w:lastRow="0" w:firstColumn="1" w:lastColumn="0" w:noHBand="0" w:noVBand="1"/>
        <w:tblDescription w:val="Remarques"/>
      </w:tblPr>
      <w:tblGrid>
        <w:gridCol w:w="638"/>
        <w:gridCol w:w="9432"/>
      </w:tblGrid>
      <w:tr w:rsidR="00E14893" w:rsidTr="005D4D95">
        <w:trPr>
          <w:cantSplit/>
          <w:trHeight w:val="1940"/>
        </w:trPr>
        <w:tc>
          <w:tcPr>
            <w:tcW w:w="648" w:type="dxa"/>
            <w:shd w:val="clear" w:color="auto" w:fill="auto"/>
            <w:textDirection w:val="btLr"/>
          </w:tcPr>
          <w:p w:rsidR="00E14893" w:rsidRPr="00B93805" w:rsidRDefault="00E14893" w:rsidP="00B93805">
            <w:pPr>
              <w:pStyle w:val="Titredenote"/>
            </w:pPr>
          </w:p>
        </w:tc>
        <w:tc>
          <w:tcPr>
            <w:tcW w:w="9648" w:type="dxa"/>
            <w:shd w:val="clear" w:color="auto" w:fill="auto"/>
            <w:vAlign w:val="center"/>
          </w:tcPr>
          <w:p w:rsidR="00E14893" w:rsidRDefault="00967BF6" w:rsidP="000A04CD">
            <w:pPr>
              <w:pStyle w:val="Remarques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D7B0D34" wp14:editId="34B65B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67BF6" w:rsidRPr="000E29BE" w:rsidRDefault="00967BF6" w:rsidP="00967BF6">
                                  <w:pPr>
                                    <w:pStyle w:val="Remarques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color w:val="E48312" w:themeColor="accent1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29BE"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color w:val="E48312" w:themeColor="accent1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« Il n’y a pas de petits projets mais</w:t>
                                  </w:r>
                                  <w:r w:rsidRPr="000E29BE"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color w:val="E48312" w:themeColor="accent1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="008C3B87" w:rsidRPr="000E29BE"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color w:val="E48312" w:themeColor="accent1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0E29BE"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color w:val="E48312" w:themeColor="accent1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toujours de grandes rencontres ! 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B0D34" id="Zone de texte 9" o:spid="_x0000_s1036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CBD3CisCAABiBAAADgAAAAAAAAAAAAAAAAAuAgAAZHJzL2Uyb0RvYy54&#10;bWxQSwECLQAUAAYACAAAACEAS4kmzdYAAAAFAQAADwAAAAAAAAAAAAAAAACFBAAAZHJzL2Rvd25y&#10;ZXYueG1sUEsFBgAAAAAEAAQA8wAAAIgFAAAAAA==&#10;" filled="f" stroked="f">
                      <v:textbox style="mso-fit-shape-to-text:t">
                        <w:txbxContent>
                          <w:p w:rsidR="00967BF6" w:rsidRPr="000E29BE" w:rsidRDefault="00967BF6" w:rsidP="00967BF6">
                            <w:pPr>
                              <w:pStyle w:val="Remarques"/>
                              <w:rPr>
                                <w:rFonts w:ascii="Monotype Corsiva" w:hAnsi="Monotype Corsiva"/>
                                <w:b/>
                                <w:noProof/>
                                <w:color w:val="E48312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9BE">
                              <w:rPr>
                                <w:rFonts w:ascii="Monotype Corsiva" w:hAnsi="Monotype Corsiva"/>
                                <w:b/>
                                <w:noProof/>
                                <w:color w:val="E48312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Il n’y a pas de petits projets mais</w:t>
                            </w:r>
                            <w:r w:rsidRPr="000E29BE">
                              <w:rPr>
                                <w:rFonts w:ascii="Monotype Corsiva" w:hAnsi="Monotype Corsiva"/>
                                <w:b/>
                                <w:noProof/>
                                <w:color w:val="E48312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8C3B87" w:rsidRPr="000E29BE">
                              <w:rPr>
                                <w:rFonts w:ascii="Monotype Corsiva" w:hAnsi="Monotype Corsiva"/>
                                <w:b/>
                                <w:noProof/>
                                <w:color w:val="E48312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0E29BE">
                              <w:rPr>
                                <w:rFonts w:ascii="Monotype Corsiva" w:hAnsi="Monotype Corsiva"/>
                                <w:b/>
                                <w:noProof/>
                                <w:color w:val="E48312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toujours de grandes rencontres ! 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14893" w:rsidRDefault="00E14893">
      <w:pPr>
        <w:pStyle w:val="Espacementdutableau"/>
      </w:pPr>
    </w:p>
    <w:p w:rsidR="009E2104" w:rsidRDefault="009E2104">
      <w:pPr>
        <w:pStyle w:val="Espacementdutableau"/>
      </w:pPr>
    </w:p>
    <w:sectPr w:rsidR="009E2104">
      <w:pgSz w:w="12240" w:h="15840"/>
      <w:pgMar w:top="864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1/01/2016"/>
    <w:docVar w:name="MonthStart" w:val="01/12/2015"/>
    <w:docVar w:name="WeekStart" w:val="2"/>
  </w:docVars>
  <w:rsids>
    <w:rsidRoot w:val="00831E47"/>
    <w:rsid w:val="00020CA1"/>
    <w:rsid w:val="000210B9"/>
    <w:rsid w:val="00022CFF"/>
    <w:rsid w:val="000605F5"/>
    <w:rsid w:val="000A04CD"/>
    <w:rsid w:val="000E29BE"/>
    <w:rsid w:val="00111C91"/>
    <w:rsid w:val="00133FD1"/>
    <w:rsid w:val="00153464"/>
    <w:rsid w:val="001B52C9"/>
    <w:rsid w:val="00277D43"/>
    <w:rsid w:val="00310C32"/>
    <w:rsid w:val="003343D3"/>
    <w:rsid w:val="003B150E"/>
    <w:rsid w:val="003C1F7D"/>
    <w:rsid w:val="004D6F3E"/>
    <w:rsid w:val="00523FCE"/>
    <w:rsid w:val="00537476"/>
    <w:rsid w:val="005D4D95"/>
    <w:rsid w:val="00617310"/>
    <w:rsid w:val="0064125F"/>
    <w:rsid w:val="006947D7"/>
    <w:rsid w:val="007809C0"/>
    <w:rsid w:val="007851AF"/>
    <w:rsid w:val="007E00FF"/>
    <w:rsid w:val="008302F4"/>
    <w:rsid w:val="00831E47"/>
    <w:rsid w:val="00895E40"/>
    <w:rsid w:val="008C3B87"/>
    <w:rsid w:val="00902BF3"/>
    <w:rsid w:val="00967BF6"/>
    <w:rsid w:val="009A50AC"/>
    <w:rsid w:val="009D591B"/>
    <w:rsid w:val="009E2104"/>
    <w:rsid w:val="00A24F0C"/>
    <w:rsid w:val="00A424CE"/>
    <w:rsid w:val="00A863FB"/>
    <w:rsid w:val="00A914C6"/>
    <w:rsid w:val="00AF0B67"/>
    <w:rsid w:val="00B3265E"/>
    <w:rsid w:val="00B5721A"/>
    <w:rsid w:val="00B60730"/>
    <w:rsid w:val="00B713BD"/>
    <w:rsid w:val="00B93805"/>
    <w:rsid w:val="00BD6B61"/>
    <w:rsid w:val="00C50AF0"/>
    <w:rsid w:val="00D61449"/>
    <w:rsid w:val="00DA0200"/>
    <w:rsid w:val="00DF166B"/>
    <w:rsid w:val="00E14893"/>
    <w:rsid w:val="00EB2A1E"/>
    <w:rsid w:val="00EE0A2D"/>
    <w:rsid w:val="00F02A89"/>
    <w:rsid w:val="00F50316"/>
    <w:rsid w:val="00F512AD"/>
    <w:rsid w:val="00F70E9E"/>
    <w:rsid w:val="00FC1F5B"/>
    <w:rsid w:val="00FC30DD"/>
    <w:rsid w:val="00FC7821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FAFD96-5AE2-4441-B6A7-7660F518F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16"/>
        <w:szCs w:val="16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1AF"/>
    <w:rPr>
      <w:kern w:val="16"/>
      <w:lang w:val="fr-FR"/>
      <w14:ligatures w14:val="standardContextual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160"/>
      <w:ind w:left="-101"/>
      <w:outlineLvl w:val="0"/>
    </w:pPr>
    <w:rPr>
      <w:rFonts w:asciiTheme="majorHAnsi" w:eastAsiaTheme="majorEastAsia" w:hAnsiTheme="majorHAnsi" w:cstheme="majorBidi"/>
      <w:b/>
      <w:bCs/>
      <w:color w:val="E48312" w:themeColor="accent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7851AF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714109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uiPriority w:val="1"/>
    <w:qFormat/>
    <w:pPr>
      <w:spacing w:before="120"/>
      <w:ind w:right="144"/>
    </w:pPr>
    <w:rPr>
      <w:rFonts w:eastAsiaTheme="minorEastAsia"/>
      <w:color w:val="262626" w:themeColor="text1" w:themeTint="D9"/>
      <w:sz w:val="24"/>
    </w:rPr>
  </w:style>
  <w:style w:type="paragraph" w:customStyle="1" w:styleId="Jours">
    <w:name w:val="Jours"/>
    <w:basedOn w:val="Normal"/>
    <w:uiPriority w:val="1"/>
    <w:qFormat/>
    <w:pPr>
      <w:jc w:val="center"/>
    </w:pPr>
    <w:rPr>
      <w:color w:val="FFFFFF" w:themeColor="background1"/>
      <w:sz w:val="28"/>
    </w:rPr>
  </w:style>
  <w:style w:type="paragraph" w:customStyle="1" w:styleId="MoisAnne">
    <w:name w:val="MoisAnnée"/>
    <w:basedOn w:val="Normal"/>
    <w:uiPriority w:val="1"/>
    <w:qFormat/>
    <w:pPr>
      <w:spacing w:after="240"/>
      <w:jc w:val="center"/>
    </w:pPr>
    <w:rPr>
      <w:color w:val="AA610D" w:themeColor="accent1" w:themeShade="BF"/>
      <w:sz w:val="72"/>
    </w:rPr>
  </w:style>
  <w:style w:type="paragraph" w:styleId="Titredenote">
    <w:name w:val="Note Heading"/>
    <w:basedOn w:val="Normal"/>
    <w:next w:val="Normal"/>
    <w:link w:val="TitredenoteCar"/>
    <w:uiPriority w:val="99"/>
    <w:unhideWhenUsed/>
    <w:pPr>
      <w:spacing w:before="0" w:after="0"/>
      <w:jc w:val="center"/>
    </w:pPr>
    <w:rPr>
      <w:color w:val="E48312" w:themeColor="accent1"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Sansinterligne">
    <w:name w:val="No Spacing"/>
    <w:uiPriority w:val="1"/>
    <w:rsid w:val="007851AF"/>
    <w:pPr>
      <w:spacing w:before="0" w:after="0"/>
    </w:pPr>
    <w:rPr>
      <w:lang w:val="fr-FR"/>
    </w:rPr>
  </w:style>
  <w:style w:type="character" w:customStyle="1" w:styleId="TitredenoteCar">
    <w:name w:val="Titre de note Car"/>
    <w:basedOn w:val="Policepardfaut"/>
    <w:link w:val="Titredenote"/>
    <w:uiPriority w:val="99"/>
    <w:rPr>
      <w:color w:val="E48312" w:themeColor="accent1"/>
      <w:kern w:val="16"/>
      <w:sz w:val="36"/>
      <w:szCs w:val="36"/>
      <w14:ligatures w14:val="standardContextual"/>
    </w:rPr>
  </w:style>
  <w:style w:type="paragraph" w:customStyle="1" w:styleId="Remarques">
    <w:name w:val="Remarques"/>
    <w:basedOn w:val="Normal"/>
    <w:qFormat/>
    <w:rsid w:val="00153464"/>
    <w:pPr>
      <w:spacing w:before="60" w:after="60" w:line="276" w:lineRule="auto"/>
    </w:pPr>
    <w:rPr>
      <w:sz w:val="18"/>
    </w:rPr>
  </w:style>
  <w:style w:type="paragraph" w:customStyle="1" w:styleId="Espacementdutableau">
    <w:name w:val="Espacement du tableau"/>
    <w:basedOn w:val="Normal"/>
    <w:uiPriority w:val="99"/>
    <w:pPr>
      <w:spacing w:before="0" w:after="0" w:line="40" w:lineRule="exact"/>
    </w:pPr>
    <w:rPr>
      <w:sz w:val="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E48312" w:themeColor="accent1"/>
      <w:kern w:val="16"/>
      <w:sz w:val="40"/>
      <w:szCs w:val="40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Trameclaire-Accent1">
    <w:name w:val="Light Shading Accent 1"/>
    <w:basedOn w:val="TableauNormal"/>
    <w:uiPriority w:val="60"/>
    <w:pPr>
      <w:spacing w:before="0" w:after="0"/>
    </w:pPr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customStyle="1" w:styleId="Calendrier-Accentuation1">
    <w:name w:val="Calendrier - Accentuation 1"/>
    <w:basedOn w:val="TableauNormal"/>
    <w:uiPriority w:val="99"/>
    <w:pPr>
      <w:spacing w:before="0" w:after="0"/>
    </w:pPr>
    <w:tblPr>
      <w:tblStyleRow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48312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Calendrier-Accentuation2">
    <w:name w:val="Calendrier - Accentuation 2"/>
    <w:basedOn w:val="TableauNormal"/>
    <w:uiPriority w:val="99"/>
    <w:pPr>
      <w:spacing w:before="0" w:after="0"/>
    </w:pPr>
    <w:tblPr>
      <w:tblStyleRow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D582C" w:themeFill="accent2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Calendrier-Accentuation3">
    <w:name w:val="Calendrier - Accentuation 3"/>
    <w:basedOn w:val="TableauNormal"/>
    <w:uiPriority w:val="99"/>
    <w:pPr>
      <w:spacing w:before="0" w:after="0"/>
    </w:pPr>
    <w:tblPr>
      <w:tblStyleRow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tblPr/>
      <w:tcPr>
        <w:shd w:val="clear" w:color="auto" w:fill="865640" w:themeFill="accent3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Calendrier-Accentuation4">
    <w:name w:val="Calendrier - Accentuation 4"/>
    <w:basedOn w:val="TableauNormal"/>
    <w:uiPriority w:val="99"/>
    <w:pPr>
      <w:spacing w:before="0" w:after="0"/>
    </w:pPr>
    <w:tblPr>
      <w:tblStyleRow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B8357" w:themeFill="accent4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Calendrier-Accentuation5">
    <w:name w:val="Calendrier - Accentuation 5"/>
    <w:basedOn w:val="TableauNormal"/>
    <w:uiPriority w:val="99"/>
    <w:pPr>
      <w:spacing w:before="0" w:after="0"/>
    </w:pPr>
    <w:tblPr>
      <w:tblStyleRow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2BC80" w:themeFill="accent5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Calendrier-Accentuation6">
    <w:name w:val="Calendrier - Accentuation 6"/>
    <w:basedOn w:val="TableauNormal"/>
    <w:uiPriority w:val="99"/>
    <w:pPr>
      <w:spacing w:before="0" w:after="0"/>
    </w:pPr>
    <w:tblPr>
      <w:tblStyleRow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4A088" w:themeFill="accent6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is">
    <w:name w:val="Mois"/>
    <w:basedOn w:val="Policepardfaut"/>
    <w:uiPriority w:val="1"/>
    <w:rsid w:val="007851AF"/>
    <w:rPr>
      <w:b w:val="0"/>
      <w:color w:val="714109" w:themeColor="accent1" w:themeShade="7F"/>
      <w:sz w:val="84"/>
      <w:lang w:val="fr-FR"/>
    </w:rPr>
  </w:style>
  <w:style w:type="table" w:styleId="Ombrageclair">
    <w:name w:val="Light Shading"/>
    <w:basedOn w:val="TableauNormal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re3Car">
    <w:name w:val="Titre 3 Car"/>
    <w:basedOn w:val="Policepardfaut"/>
    <w:link w:val="Titre3"/>
    <w:uiPriority w:val="9"/>
    <w:semiHidden/>
    <w:rsid w:val="007851AF"/>
    <w:rPr>
      <w:rFonts w:asciiTheme="majorHAnsi" w:eastAsiaTheme="majorEastAsia" w:hAnsiTheme="majorHAnsi" w:cstheme="majorBidi"/>
      <w:color w:val="714109" w:themeColor="accent1" w:themeShade="7F"/>
      <w:kern w:val="16"/>
      <w:sz w:val="24"/>
      <w:szCs w:val="24"/>
      <w:lang w:val="fr-FR"/>
      <w14:ligatures w14:val="standardContextual"/>
    </w:rPr>
  </w:style>
  <w:style w:type="character" w:styleId="Lienhypertexte">
    <w:name w:val="Hyperlink"/>
    <w:basedOn w:val="Policepardfaut"/>
    <w:uiPriority w:val="99"/>
    <w:unhideWhenUsed/>
    <w:rsid w:val="00FC7821"/>
    <w:rPr>
      <w:color w:val="2998E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kRcC1-PLLW8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te\AppData\Roaming\Microsoft\Templates\Calendrier.dotm" TargetMode="External"/></Relationships>
</file>

<file path=word/theme/theme1.xml><?xml version="1.0" encoding="utf-8"?>
<a:theme xmlns:a="http://schemas.openxmlformats.org/drawingml/2006/main" name="Calendar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mbre supérieur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66E86-21FA-491B-B974-C6526D3FA8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C312AB-F5E2-4748-A2BB-C4C3DB47F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Calendrier</Template>
  <TotalTime>158</TotalTime>
  <Pages>1</Pages>
  <Words>281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gite</dc:creator>
  <cp:keywords/>
  <cp:lastModifiedBy>jean-luc BERBEZIER</cp:lastModifiedBy>
  <cp:revision>25</cp:revision>
  <dcterms:created xsi:type="dcterms:W3CDTF">2015-12-08T17:11:00Z</dcterms:created>
  <dcterms:modified xsi:type="dcterms:W3CDTF">2015-12-22T06:27:00Z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TC027807999991</vt:lpwstr>
  </property>
</Properties>
</file>